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3E9" w:rsidRPr="00D36400" w:rsidRDefault="008063E9" w:rsidP="008A1377">
      <w:pPr>
        <w:jc w:val="right"/>
        <w:rPr>
          <w:rFonts w:ascii="Book Antiqua" w:hAnsi="Book Antiqua" w:cs="Arial"/>
          <w:b/>
          <w:i/>
        </w:rPr>
      </w:pPr>
    </w:p>
    <w:p w:rsidR="00F20D31" w:rsidRPr="00D36400" w:rsidRDefault="00F20D31" w:rsidP="008A1377">
      <w:pPr>
        <w:jc w:val="right"/>
        <w:rPr>
          <w:rFonts w:ascii="Book Antiqua" w:hAnsi="Book Antiqua" w:cs="Arial"/>
          <w:b/>
          <w:i/>
        </w:rPr>
      </w:pPr>
    </w:p>
    <w:p w:rsidR="00BD21AE" w:rsidRPr="00D36400" w:rsidRDefault="00BD21AE" w:rsidP="004A794F">
      <w:pPr>
        <w:spacing w:line="360" w:lineRule="auto"/>
        <w:jc w:val="center"/>
        <w:rPr>
          <w:rFonts w:ascii="Book Antiqua" w:hAnsi="Book Antiqua" w:cs="Arial"/>
          <w:b/>
          <w:color w:val="FF0000"/>
          <w:u w:val="single"/>
        </w:rPr>
      </w:pPr>
      <w:r>
        <w:rPr>
          <w:rFonts w:ascii="Book Antiqua" w:hAnsi="Book Antiqua" w:cs="Arial"/>
          <w:b/>
          <w:color w:val="FF0000"/>
          <w:u w:val="single"/>
        </w:rPr>
        <w:t>AUTOCERTIFICAZIONE COVID-19</w:t>
      </w:r>
    </w:p>
    <w:p w:rsidR="00F20D31" w:rsidRPr="00D36400" w:rsidRDefault="00F20D31" w:rsidP="008A1377">
      <w:pPr>
        <w:jc w:val="right"/>
        <w:rPr>
          <w:rFonts w:ascii="Book Antiqua" w:hAnsi="Book Antiqua" w:cs="Arial"/>
          <w:b/>
          <w:i/>
        </w:rPr>
      </w:pPr>
    </w:p>
    <w:p w:rsidR="00B849BB" w:rsidRDefault="00B849BB" w:rsidP="00B849BB">
      <w:pPr>
        <w:spacing w:line="360" w:lineRule="auto"/>
        <w:jc w:val="both"/>
        <w:rPr>
          <w:rFonts w:ascii="Book Antiqua" w:hAnsi="Book Antiqua"/>
          <w:sz w:val="22"/>
          <w:szCs w:val="22"/>
        </w:rPr>
      </w:pPr>
      <w:proofErr w:type="gramStart"/>
      <w:r w:rsidRPr="00B849BB">
        <w:rPr>
          <w:rFonts w:ascii="Book Antiqua" w:hAnsi="Book Antiqua"/>
          <w:sz w:val="22"/>
          <w:szCs w:val="22"/>
        </w:rPr>
        <w:t xml:space="preserve">DICHIARAZIONE </w:t>
      </w:r>
      <w:r w:rsidR="00762650">
        <w:rPr>
          <w:rFonts w:ascii="Book Antiqua" w:hAnsi="Book Antiqua"/>
          <w:sz w:val="22"/>
          <w:szCs w:val="22"/>
        </w:rPr>
        <w:t xml:space="preserve"> </w:t>
      </w:r>
      <w:r w:rsidRPr="00B849BB">
        <w:rPr>
          <w:rFonts w:ascii="Book Antiqua" w:hAnsi="Book Antiqua"/>
          <w:sz w:val="22"/>
          <w:szCs w:val="22"/>
        </w:rPr>
        <w:t>RESA</w:t>
      </w:r>
      <w:proofErr w:type="gramEnd"/>
      <w:r w:rsidRPr="00B849BB">
        <w:rPr>
          <w:rFonts w:ascii="Book Antiqua" w:hAnsi="Book Antiqua"/>
          <w:sz w:val="22"/>
          <w:szCs w:val="22"/>
        </w:rPr>
        <w:t xml:space="preserve"> AI SENSI DEGLI ARTICOLI 46 E 47 DPR N.445/2000</w:t>
      </w:r>
      <w:r>
        <w:rPr>
          <w:rFonts w:ascii="Book Antiqua" w:hAnsi="Book Antiqua"/>
          <w:sz w:val="22"/>
          <w:szCs w:val="22"/>
        </w:rPr>
        <w:t xml:space="preserve"> </w:t>
      </w:r>
      <w:r w:rsidRPr="00B849BB">
        <w:rPr>
          <w:rFonts w:ascii="Book Antiqua" w:hAnsi="Book Antiqua"/>
          <w:sz w:val="22"/>
          <w:szCs w:val="22"/>
        </w:rPr>
        <w:t xml:space="preserve">RILASCIATA IN OCCASIONE DELLA PARTECIPAZIONE </w:t>
      </w:r>
      <w:r w:rsidR="003C77DD">
        <w:rPr>
          <w:rFonts w:ascii="Book Antiqua" w:hAnsi="Book Antiqua"/>
          <w:sz w:val="22"/>
          <w:szCs w:val="22"/>
        </w:rPr>
        <w:t>A___________</w:t>
      </w:r>
      <w:r w:rsidR="0055253F" w:rsidRPr="00B30E28">
        <w:rPr>
          <w:rFonts w:ascii="Book Antiqua" w:hAnsi="Book Antiqua"/>
          <w:b/>
          <w:sz w:val="22"/>
          <w:szCs w:val="22"/>
        </w:rPr>
        <w:t xml:space="preserve"> </w:t>
      </w:r>
      <w:r w:rsidRPr="00B849BB">
        <w:rPr>
          <w:rFonts w:ascii="Book Antiqua" w:hAnsi="Book Antiqua"/>
          <w:sz w:val="22"/>
          <w:szCs w:val="22"/>
        </w:rPr>
        <w:t>del giorno</w:t>
      </w:r>
      <w:r>
        <w:rPr>
          <w:rFonts w:ascii="Book Antiqua" w:hAnsi="Book Antiqua"/>
          <w:sz w:val="22"/>
          <w:szCs w:val="22"/>
        </w:rPr>
        <w:t xml:space="preserve"> </w:t>
      </w:r>
      <w:r w:rsidR="003C77DD">
        <w:rPr>
          <w:rFonts w:ascii="Book Antiqua" w:hAnsi="Book Antiqua"/>
          <w:b/>
          <w:sz w:val="22"/>
          <w:szCs w:val="22"/>
        </w:rPr>
        <w:t>_________</w:t>
      </w:r>
      <w:r w:rsidRPr="00E45BA8">
        <w:rPr>
          <w:rFonts w:ascii="Book Antiqua" w:hAnsi="Book Antiqua"/>
          <w:b/>
          <w:sz w:val="22"/>
          <w:szCs w:val="22"/>
        </w:rPr>
        <w:t xml:space="preserve"> </w:t>
      </w:r>
      <w:r w:rsidR="003C77DD">
        <w:rPr>
          <w:rFonts w:ascii="Book Antiqua" w:hAnsi="Book Antiqua"/>
          <w:b/>
          <w:sz w:val="22"/>
          <w:szCs w:val="22"/>
        </w:rPr>
        <w:t>presso________</w:t>
      </w:r>
      <w:r w:rsidR="0055253F">
        <w:rPr>
          <w:rFonts w:ascii="Book Antiqua" w:hAnsi="Book Antiqua"/>
          <w:b/>
          <w:sz w:val="22"/>
          <w:szCs w:val="22"/>
        </w:rPr>
        <w:t>.</w:t>
      </w:r>
    </w:p>
    <w:p w:rsidR="00B849BB" w:rsidRDefault="00B849BB" w:rsidP="00B849BB">
      <w:pPr>
        <w:spacing w:line="360" w:lineRule="auto"/>
        <w:jc w:val="center"/>
        <w:rPr>
          <w:rFonts w:ascii="Garamond" w:hAnsi="Garamond"/>
        </w:rPr>
      </w:pP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Il/la sottoscritto/a Cognome ………………………… </w:t>
      </w:r>
      <w:proofErr w:type="gramStart"/>
      <w:r>
        <w:rPr>
          <w:rFonts w:ascii="Garamond" w:hAnsi="Garamond"/>
        </w:rPr>
        <w:t>Nome….</w:t>
      </w:r>
      <w:proofErr w:type="gramEnd"/>
      <w:r>
        <w:rPr>
          <w:rFonts w:ascii="Garamond" w:hAnsi="Garamond"/>
        </w:rPr>
        <w:t xml:space="preserve">.……………………… 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Luogo di nascita………………... Data di nascita ………………………. 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Residente a ……………………………………………………………………………</w:t>
      </w:r>
      <w:proofErr w:type="gramStart"/>
      <w:r>
        <w:rPr>
          <w:rFonts w:ascii="Garamond" w:hAnsi="Garamond"/>
        </w:rPr>
        <w:t>…….</w:t>
      </w:r>
      <w:proofErr w:type="gramEnd"/>
      <w:r>
        <w:rPr>
          <w:rFonts w:ascii="Garamond" w:hAnsi="Garamond"/>
        </w:rPr>
        <w:t>.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Documento di identità ……………………</w:t>
      </w:r>
      <w:proofErr w:type="gramStart"/>
      <w:r>
        <w:rPr>
          <w:rFonts w:ascii="Garamond" w:hAnsi="Garamond"/>
        </w:rPr>
        <w:t>…….</w:t>
      </w:r>
      <w:proofErr w:type="gramEnd"/>
      <w:r>
        <w:rPr>
          <w:rFonts w:ascii="Garamond" w:hAnsi="Garamond"/>
        </w:rPr>
        <w:t>……………………… n… …………….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Rilasciato da ………</w:t>
      </w:r>
      <w:proofErr w:type="gramStart"/>
      <w:r>
        <w:rPr>
          <w:rFonts w:ascii="Garamond" w:hAnsi="Garamond"/>
        </w:rPr>
        <w:t>…….</w:t>
      </w:r>
      <w:proofErr w:type="gramEnd"/>
      <w:r>
        <w:rPr>
          <w:rFonts w:ascii="Garamond" w:hAnsi="Garamond"/>
        </w:rPr>
        <w:t>.………………………….. in data…………………………</w:t>
      </w:r>
      <w:proofErr w:type="gramStart"/>
      <w:r>
        <w:rPr>
          <w:rFonts w:ascii="Garamond" w:hAnsi="Garamond"/>
        </w:rPr>
        <w:t>…….</w:t>
      </w:r>
      <w:proofErr w:type="gramEnd"/>
      <w:r>
        <w:rPr>
          <w:rFonts w:ascii="Garamond" w:hAnsi="Garamond"/>
        </w:rPr>
        <w:t>.</w:t>
      </w:r>
    </w:p>
    <w:p w:rsidR="001B65E0" w:rsidRDefault="001B65E0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Numero di telefono………………………Email……………………………………</w:t>
      </w:r>
      <w:proofErr w:type="gramStart"/>
      <w:r>
        <w:rPr>
          <w:rFonts w:ascii="Garamond" w:hAnsi="Garamond"/>
        </w:rPr>
        <w:t>…….</w:t>
      </w:r>
      <w:proofErr w:type="gramEnd"/>
      <w:r>
        <w:rPr>
          <w:rFonts w:ascii="Garamond" w:hAnsi="Garamond"/>
        </w:rPr>
        <w:t>.</w:t>
      </w:r>
    </w:p>
    <w:p w:rsidR="00427977" w:rsidRDefault="00427977" w:rsidP="00427977">
      <w:pPr>
        <w:spacing w:line="360" w:lineRule="auto"/>
        <w:rPr>
          <w:rFonts w:ascii="Book Antiqua" w:hAnsi="Book Antiqua"/>
          <w:b/>
          <w:sz w:val="22"/>
          <w:szCs w:val="22"/>
        </w:rPr>
      </w:pPr>
    </w:p>
    <w:p w:rsidR="00427977" w:rsidRDefault="00427977" w:rsidP="00B849BB">
      <w:pPr>
        <w:spacing w:line="360" w:lineRule="auto"/>
        <w:jc w:val="both"/>
        <w:rPr>
          <w:rFonts w:ascii="Garamond" w:hAnsi="Garamond"/>
        </w:rPr>
      </w:pPr>
    </w:p>
    <w:p w:rsidR="00B849BB" w:rsidRDefault="00D12DE1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in qualità</w:t>
      </w:r>
      <w:r w:rsidR="00B849BB">
        <w:rPr>
          <w:rFonts w:ascii="Garamond" w:hAnsi="Garamond"/>
        </w:rPr>
        <w:t xml:space="preserve"> </w:t>
      </w:r>
      <w:r w:rsidR="00427977" w:rsidRPr="00427977">
        <w:rPr>
          <w:rFonts w:ascii="Garamond" w:hAnsi="Garamond"/>
        </w:rPr>
        <w:t xml:space="preserve">di </w:t>
      </w:r>
      <w:r>
        <w:rPr>
          <w:rFonts w:ascii="Garamond" w:hAnsi="Garamond"/>
        </w:rPr>
        <w:t>partecipante</w:t>
      </w:r>
      <w:r w:rsidR="00427977" w:rsidRPr="00427977">
        <w:rPr>
          <w:rFonts w:ascii="Garamond" w:hAnsi="Garamond"/>
        </w:rPr>
        <w:t>, nell’accedere</w:t>
      </w:r>
      <w:r w:rsidR="00B849BB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a </w:t>
      </w:r>
      <w:r w:rsidR="003C77DD">
        <w:rPr>
          <w:rFonts w:ascii="Garamond" w:hAnsi="Garamond"/>
        </w:rPr>
        <w:t>________</w:t>
      </w:r>
      <w:bookmarkStart w:id="0" w:name="_GoBack"/>
      <w:bookmarkEnd w:id="0"/>
      <w:r w:rsidR="00B849BB">
        <w:rPr>
          <w:rFonts w:ascii="Garamond" w:hAnsi="Garamond"/>
        </w:rPr>
        <w:t xml:space="preserve">, sotto la propria personale responsabilità, consapevole delle sanzioni penali previste in caso di dichiarazione mendace, </w:t>
      </w:r>
    </w:p>
    <w:p w:rsidR="00B849BB" w:rsidRDefault="00B849BB" w:rsidP="00B849BB">
      <w:pPr>
        <w:spacing w:line="36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dichiara quanto segue: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•</w:t>
      </w:r>
      <w:r>
        <w:rPr>
          <w:rFonts w:ascii="Garamond" w:hAnsi="Garamond"/>
        </w:rPr>
        <w:t xml:space="preserve"> di non presentare sintomatologia respiratoria o </w:t>
      </w:r>
      <w:proofErr w:type="spellStart"/>
      <w:r>
        <w:rPr>
          <w:rFonts w:ascii="Garamond" w:hAnsi="Garamond"/>
        </w:rPr>
        <w:t>similinfluenzale</w:t>
      </w:r>
      <w:proofErr w:type="spellEnd"/>
      <w:r>
        <w:rPr>
          <w:rFonts w:ascii="Garamond" w:hAnsi="Garamond"/>
        </w:rPr>
        <w:t xml:space="preserve"> o febbre superiore a 37.5° C in data odierna;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•</w:t>
      </w:r>
      <w:r>
        <w:rPr>
          <w:rFonts w:ascii="Garamond" w:hAnsi="Garamond"/>
        </w:rPr>
        <w:t xml:space="preserve"> di non essere attualmente in quarantena o isolamento domiciliare;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•</w:t>
      </w:r>
      <w:r>
        <w:rPr>
          <w:rFonts w:ascii="Garamond" w:hAnsi="Garamond"/>
        </w:rPr>
        <w:t xml:space="preserve"> di non essere stato/a </w:t>
      </w:r>
      <w:proofErr w:type="spellStart"/>
      <w:r>
        <w:rPr>
          <w:rFonts w:ascii="Garamond" w:hAnsi="Garamond"/>
        </w:rPr>
        <w:t>a</w:t>
      </w:r>
      <w:proofErr w:type="spellEnd"/>
      <w:r>
        <w:rPr>
          <w:rFonts w:ascii="Garamond" w:hAnsi="Garamond"/>
        </w:rPr>
        <w:t xml:space="preserve"> contatto con persone positive, per quanto di sua conoscenza, negli ultimi 14 giorni.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La presente dichiarazione viene rilasciata quale misura di prevenzione correlata con l’emergenza pandemica del SARS </w:t>
      </w:r>
      <w:proofErr w:type="spellStart"/>
      <w:r>
        <w:rPr>
          <w:rFonts w:ascii="Garamond" w:hAnsi="Garamond"/>
        </w:rPr>
        <w:t>CoV</w:t>
      </w:r>
      <w:proofErr w:type="spellEnd"/>
      <w:r>
        <w:rPr>
          <w:rFonts w:ascii="Garamond" w:hAnsi="Garamond"/>
        </w:rPr>
        <w:t xml:space="preserve"> 2.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</w:p>
    <w:p w:rsidR="00074C01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Luogo e data …………………………                                Firma</w:t>
      </w:r>
      <w:r w:rsidR="00C92993">
        <w:rPr>
          <w:rFonts w:ascii="Garamond" w:hAnsi="Garamond"/>
        </w:rPr>
        <w:t xml:space="preserve"> leggibile dell’interessato/a</w:t>
      </w:r>
    </w:p>
    <w:p w:rsidR="00F20D31" w:rsidRPr="004A794F" w:rsidRDefault="00F20D31" w:rsidP="004A794F">
      <w:pPr>
        <w:rPr>
          <w:rFonts w:ascii="Garamond" w:hAnsi="Garamond"/>
        </w:rPr>
      </w:pPr>
    </w:p>
    <w:sectPr w:rsidR="00F20D31" w:rsidRPr="004A794F" w:rsidSect="00E80D60">
      <w:headerReference w:type="default" r:id="rId8"/>
      <w:footerReference w:type="even" r:id="rId9"/>
      <w:footerReference w:type="default" r:id="rId10"/>
      <w:headerReference w:type="first" r:id="rId11"/>
      <w:pgSz w:w="11900" w:h="16840" w:code="9"/>
      <w:pgMar w:top="680" w:right="1128" w:bottom="1701" w:left="1134" w:header="454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1EE" w:rsidRDefault="004751EE">
      <w:r>
        <w:separator/>
      </w:r>
    </w:p>
  </w:endnote>
  <w:endnote w:type="continuationSeparator" w:id="0">
    <w:p w:rsidR="004751EE" w:rsidRDefault="00475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24" w:rsidRDefault="00D77124" w:rsidP="004110F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77124" w:rsidRDefault="00D77124" w:rsidP="004110F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24" w:rsidRPr="00A66B19" w:rsidRDefault="00D77124" w:rsidP="004110FE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274CBE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D77124" w:rsidRPr="00005808">
      <w:trPr>
        <w:trHeight w:val="304"/>
      </w:trPr>
      <w:tc>
        <w:tcPr>
          <w:tcW w:w="9782" w:type="dxa"/>
        </w:tcPr>
        <w:p w:rsidR="00D77124" w:rsidRPr="00005808" w:rsidRDefault="00D77124" w:rsidP="00BB21D0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textAlignment w:val="center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:rsidR="00D77124" w:rsidRDefault="00D77124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1EE" w:rsidRDefault="004751EE">
      <w:r>
        <w:separator/>
      </w:r>
    </w:p>
  </w:footnote>
  <w:footnote w:type="continuationSeparator" w:id="0">
    <w:p w:rsidR="004751EE" w:rsidRDefault="00475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1680" w:type="dxa"/>
      <w:tblInd w:w="-2302" w:type="dxa"/>
      <w:tblLayout w:type="fixed"/>
      <w:tblLook w:val="00A0" w:firstRow="1" w:lastRow="0" w:firstColumn="1" w:lastColumn="0" w:noHBand="0" w:noVBand="0"/>
    </w:tblPr>
    <w:tblGrid>
      <w:gridCol w:w="2141"/>
      <w:gridCol w:w="6225"/>
      <w:gridCol w:w="3626"/>
      <w:gridCol w:w="9844"/>
      <w:gridCol w:w="9844"/>
    </w:tblGrid>
    <w:tr w:rsidR="00D77124" w:rsidTr="0009494C">
      <w:trPr>
        <w:trHeight w:val="371"/>
      </w:trPr>
      <w:tc>
        <w:tcPr>
          <w:tcW w:w="2197" w:type="dxa"/>
          <w:vMerge w:val="restart"/>
        </w:tcPr>
        <w:p w:rsidR="00D77124" w:rsidRPr="00737F3F" w:rsidRDefault="00D77124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129" w:type="dxa"/>
          <w:gridSpan w:val="2"/>
        </w:tcPr>
        <w:p w:rsidR="00D77124" w:rsidRPr="00737F3F" w:rsidRDefault="00D77124" w:rsidP="0009494C">
          <w:pPr>
            <w:tabs>
              <w:tab w:val="right" w:pos="5554"/>
            </w:tabs>
            <w:rPr>
              <w:rFonts w:ascii="Arial" w:hAnsi="Arial" w:cs="Arial"/>
            </w:rPr>
          </w:pPr>
        </w:p>
      </w:tc>
      <w:tc>
        <w:tcPr>
          <w:tcW w:w="10129" w:type="dxa"/>
        </w:tcPr>
        <w:p w:rsidR="00D77124" w:rsidRPr="00737F3F" w:rsidRDefault="00D77124" w:rsidP="0009494C">
          <w:pPr>
            <w:tabs>
              <w:tab w:val="right" w:pos="5554"/>
            </w:tabs>
            <w:rPr>
              <w:rFonts w:ascii="Arial" w:hAnsi="Arial" w:cs="Arial"/>
            </w:rPr>
          </w:pPr>
        </w:p>
      </w:tc>
      <w:tc>
        <w:tcPr>
          <w:tcW w:w="10129" w:type="dxa"/>
        </w:tcPr>
        <w:p w:rsidR="00D77124" w:rsidRPr="00737F3F" w:rsidRDefault="00D77124" w:rsidP="0009494C">
          <w:pPr>
            <w:tabs>
              <w:tab w:val="right" w:pos="5554"/>
            </w:tabs>
            <w:rPr>
              <w:rFonts w:ascii="Arial" w:hAnsi="Arial" w:cs="Arial"/>
            </w:rPr>
          </w:pPr>
        </w:p>
      </w:tc>
    </w:tr>
    <w:tr w:rsidR="00D77124" w:rsidTr="0009494C">
      <w:trPr>
        <w:trHeight w:val="738"/>
      </w:trPr>
      <w:tc>
        <w:tcPr>
          <w:tcW w:w="2197" w:type="dxa"/>
          <w:vMerge/>
        </w:tcPr>
        <w:p w:rsidR="00D77124" w:rsidRPr="00737F3F" w:rsidRDefault="00D77124" w:rsidP="0009494C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403" w:type="dxa"/>
        </w:tcPr>
        <w:p w:rsidR="00D77124" w:rsidRDefault="00D77124" w:rsidP="0009494C">
          <w:pPr>
            <w:tabs>
              <w:tab w:val="right" w:pos="5554"/>
            </w:tabs>
            <w:ind w:left="454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:rsidR="00D77124" w:rsidRDefault="00D77124" w:rsidP="0009494C">
          <w:pPr>
            <w:tabs>
              <w:tab w:val="right" w:pos="5554"/>
            </w:tabs>
            <w:ind w:left="454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>
            <w:rPr>
              <w:rFonts w:ascii="Arial" w:hAnsi="Arial" w:cs="Arial"/>
              <w:color w:val="B2071B"/>
              <w:sz w:val="17"/>
              <w:szCs w:val="17"/>
            </w:rPr>
            <w:t>DIDATTICA E SERVIZI AGLI STUDENTI</w:t>
          </w:r>
        </w:p>
        <w:p w:rsidR="00D77124" w:rsidRPr="00777D69" w:rsidRDefault="00D77124" w:rsidP="0009494C">
          <w:pPr>
            <w:tabs>
              <w:tab w:val="right" w:pos="5554"/>
            </w:tabs>
            <w:ind w:left="454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B2071B"/>
              <w:sz w:val="17"/>
              <w:szCs w:val="17"/>
            </w:rPr>
            <w:t>CARRIERE STUDENTI</w:t>
          </w:r>
        </w:p>
        <w:p w:rsidR="00D77124" w:rsidRPr="00737F3F" w:rsidRDefault="00D77124" w:rsidP="0009494C">
          <w:pPr>
            <w:ind w:left="454"/>
            <w:rPr>
              <w:rFonts w:ascii="Arial" w:hAnsi="Arial" w:cs="Arial"/>
            </w:rPr>
          </w:pPr>
        </w:p>
      </w:tc>
      <w:tc>
        <w:tcPr>
          <w:tcW w:w="3726" w:type="dxa"/>
        </w:tcPr>
        <w:p w:rsidR="00D77124" w:rsidRPr="00737F3F" w:rsidRDefault="00432DBE" w:rsidP="0009494C">
          <w:pPr>
            <w:tabs>
              <w:tab w:val="left" w:pos="480"/>
              <w:tab w:val="num" w:pos="720"/>
            </w:tabs>
            <w:ind w:left="-227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146D7EF" wp14:editId="15D69D0E">
                <wp:extent cx="209550" cy="133350"/>
                <wp:effectExtent l="0" t="0" r="0" b="0"/>
                <wp:docPr id="1" name="Immagine 13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77124" w:rsidRPr="00737F3F">
            <w:rPr>
              <w:rFonts w:ascii="Arial" w:hAnsi="Arial" w:cs="Arial"/>
              <w:color w:val="B2071B"/>
            </w:rPr>
            <w:t xml:space="preserve"> </w:t>
          </w:r>
          <w:r w:rsidR="00D77124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UNIVERSITÀ DEGLI STUDI DI </w:t>
          </w:r>
          <w:r w:rsidR="00D77124">
            <w:rPr>
              <w:rFonts w:ascii="Arial" w:hAnsi="Arial" w:cs="Arial"/>
              <w:b/>
              <w:color w:val="B2071B"/>
              <w:sz w:val="17"/>
              <w:szCs w:val="17"/>
            </w:rPr>
            <w:t>P</w:t>
          </w:r>
          <w:r w:rsidR="00D77124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ADOVA</w:t>
          </w:r>
          <w:r w:rsidR="00D77124" w:rsidRPr="00737F3F">
            <w:rPr>
              <w:rFonts w:ascii="Arial" w:hAnsi="Arial" w:cs="Arial"/>
              <w:color w:val="B2071B"/>
            </w:rPr>
            <w:tab/>
          </w:r>
        </w:p>
      </w:tc>
      <w:tc>
        <w:tcPr>
          <w:tcW w:w="10129" w:type="dxa"/>
        </w:tcPr>
        <w:p w:rsidR="00D77124" w:rsidRDefault="00D77124" w:rsidP="0009494C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noProof/>
              <w:color w:val="B2071B"/>
              <w:lang w:eastAsia="it-IT"/>
            </w:rPr>
          </w:pPr>
        </w:p>
      </w:tc>
      <w:tc>
        <w:tcPr>
          <w:tcW w:w="10129" w:type="dxa"/>
        </w:tcPr>
        <w:p w:rsidR="00D77124" w:rsidRDefault="00D77124" w:rsidP="0009494C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noProof/>
              <w:color w:val="B2071B"/>
              <w:lang w:eastAsia="it-IT"/>
            </w:rPr>
          </w:pPr>
        </w:p>
      </w:tc>
    </w:tr>
  </w:tbl>
  <w:p w:rsidR="00D77124" w:rsidRDefault="00D77124" w:rsidP="0009494C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D77124" w:rsidTr="00A42B9B">
      <w:trPr>
        <w:trHeight w:val="1426"/>
      </w:trPr>
      <w:tc>
        <w:tcPr>
          <w:tcW w:w="1238" w:type="dxa"/>
        </w:tcPr>
        <w:p w:rsidR="00D77124" w:rsidRPr="00117E48" w:rsidRDefault="00D77124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:rsidR="00D77124" w:rsidRPr="00777D69" w:rsidRDefault="00D77124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:rsidR="00D77124" w:rsidRPr="00777D69" w:rsidRDefault="00D77124" w:rsidP="004110FE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:rsidR="00D77124" w:rsidRPr="00D435B9" w:rsidRDefault="00D77124" w:rsidP="00D435B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>
            <w:rPr>
              <w:rFonts w:ascii="Arial" w:hAnsi="Arial" w:cs="Arial"/>
              <w:color w:val="B2071B"/>
              <w:sz w:val="17"/>
              <w:szCs w:val="17"/>
            </w:rPr>
            <w:t>DIDATTICA E SERVIZI AGLI STUDENTI</w:t>
          </w:r>
        </w:p>
        <w:p w:rsidR="00D77124" w:rsidRPr="00777D69" w:rsidRDefault="00D77124" w:rsidP="004110FE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B2071B"/>
              <w:sz w:val="17"/>
              <w:szCs w:val="17"/>
            </w:rPr>
            <w:t>CARRIERE STUDENTI</w:t>
          </w:r>
        </w:p>
        <w:p w:rsidR="00D77124" w:rsidRPr="00777D69" w:rsidRDefault="00D77124" w:rsidP="004110FE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:rsidR="00D77124" w:rsidRPr="004D24BE" w:rsidRDefault="00D77124" w:rsidP="004110F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:rsidR="00D77124" w:rsidRPr="00117E48" w:rsidRDefault="00432DBE" w:rsidP="00A42B9B">
          <w:pPr>
            <w:ind w:left="1454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553E286" wp14:editId="5E261C1C">
                <wp:extent cx="2724150" cy="752475"/>
                <wp:effectExtent l="0" t="0" r="0" b="9525"/>
                <wp:docPr id="2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77124" w:rsidRPr="00FE6531" w:rsidRDefault="00D77124" w:rsidP="004110F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romboCOL" style="width:14.25pt;height:9pt;visibility:visible" o:bullet="t">
        <v:imagedata r:id="rId1" o:title="romboCOL"/>
      </v:shape>
    </w:pict>
  </w:numPicBullet>
  <w:abstractNum w:abstractNumId="0" w15:restartNumberingAfterBreak="0">
    <w:nsid w:val="EFA8493A"/>
    <w:multiLevelType w:val="hybridMultilevel"/>
    <w:tmpl w:val="28F5FA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FEA9FDC"/>
    <w:multiLevelType w:val="hybridMultilevel"/>
    <w:tmpl w:val="50CC1C9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8A25D1A"/>
    <w:multiLevelType w:val="hybridMultilevel"/>
    <w:tmpl w:val="BBC4BEA4"/>
    <w:lvl w:ilvl="0" w:tplc="F3D83B8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28E937E9"/>
    <w:multiLevelType w:val="hybridMultilevel"/>
    <w:tmpl w:val="4E78EB3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F3FCD"/>
    <w:multiLevelType w:val="hybridMultilevel"/>
    <w:tmpl w:val="52062EB4"/>
    <w:lvl w:ilvl="0" w:tplc="26B2E622">
      <w:start w:val="1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06171"/>
    <w:multiLevelType w:val="hybridMultilevel"/>
    <w:tmpl w:val="219CC7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32F11"/>
    <w:multiLevelType w:val="hybridMultilevel"/>
    <w:tmpl w:val="F970D2A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0B56FA"/>
    <w:multiLevelType w:val="hybridMultilevel"/>
    <w:tmpl w:val="0A12A046"/>
    <w:lvl w:ilvl="0" w:tplc="DA0EE724">
      <w:start w:val="1"/>
      <w:numFmt w:val="upp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087EFA"/>
    <w:multiLevelType w:val="hybridMultilevel"/>
    <w:tmpl w:val="0A12A046"/>
    <w:lvl w:ilvl="0" w:tplc="DA0EE724">
      <w:start w:val="1"/>
      <w:numFmt w:val="upp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F72830"/>
    <w:multiLevelType w:val="hybridMultilevel"/>
    <w:tmpl w:val="0A12A046"/>
    <w:lvl w:ilvl="0" w:tplc="DA0EE724">
      <w:start w:val="1"/>
      <w:numFmt w:val="upp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8"/>
  </w:num>
  <w:num w:numId="6">
    <w:abstractNumId w:val="10"/>
  </w:num>
  <w:num w:numId="7">
    <w:abstractNumId w:val="1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255AA"/>
    <w:rsid w:val="00043E49"/>
    <w:rsid w:val="0006487A"/>
    <w:rsid w:val="00070845"/>
    <w:rsid w:val="00074C01"/>
    <w:rsid w:val="00087B1F"/>
    <w:rsid w:val="0009494C"/>
    <w:rsid w:val="000A0975"/>
    <w:rsid w:val="000A38F9"/>
    <w:rsid w:val="000C30EC"/>
    <w:rsid w:val="001200AA"/>
    <w:rsid w:val="00145862"/>
    <w:rsid w:val="001717A6"/>
    <w:rsid w:val="001925FB"/>
    <w:rsid w:val="001B50EB"/>
    <w:rsid w:val="001B65E0"/>
    <w:rsid w:val="001B7E86"/>
    <w:rsid w:val="001C7D54"/>
    <w:rsid w:val="001D0302"/>
    <w:rsid w:val="001E2B82"/>
    <w:rsid w:val="001F4625"/>
    <w:rsid w:val="00205F67"/>
    <w:rsid w:val="0023762A"/>
    <w:rsid w:val="00244411"/>
    <w:rsid w:val="00274CBE"/>
    <w:rsid w:val="00283DAB"/>
    <w:rsid w:val="002D37B5"/>
    <w:rsid w:val="002D3C55"/>
    <w:rsid w:val="002D674C"/>
    <w:rsid w:val="002F243C"/>
    <w:rsid w:val="003128A7"/>
    <w:rsid w:val="0031314C"/>
    <w:rsid w:val="00334FF0"/>
    <w:rsid w:val="0034370A"/>
    <w:rsid w:val="00344D8C"/>
    <w:rsid w:val="003529C0"/>
    <w:rsid w:val="00364598"/>
    <w:rsid w:val="003802A8"/>
    <w:rsid w:val="003802C7"/>
    <w:rsid w:val="003A2F05"/>
    <w:rsid w:val="003B01E6"/>
    <w:rsid w:val="003B1A2B"/>
    <w:rsid w:val="003B665A"/>
    <w:rsid w:val="003C77DD"/>
    <w:rsid w:val="003D3F2B"/>
    <w:rsid w:val="0040197B"/>
    <w:rsid w:val="004054FD"/>
    <w:rsid w:val="004110FE"/>
    <w:rsid w:val="00413F6F"/>
    <w:rsid w:val="0042222C"/>
    <w:rsid w:val="00427977"/>
    <w:rsid w:val="00427A4E"/>
    <w:rsid w:val="00432DBE"/>
    <w:rsid w:val="004628C8"/>
    <w:rsid w:val="004751EE"/>
    <w:rsid w:val="004868FA"/>
    <w:rsid w:val="0049085F"/>
    <w:rsid w:val="004A6FB4"/>
    <w:rsid w:val="004A794F"/>
    <w:rsid w:val="004C3ADE"/>
    <w:rsid w:val="004D17F0"/>
    <w:rsid w:val="004D1C8F"/>
    <w:rsid w:val="00546290"/>
    <w:rsid w:val="0055253F"/>
    <w:rsid w:val="005628CA"/>
    <w:rsid w:val="00563E01"/>
    <w:rsid w:val="00564BA8"/>
    <w:rsid w:val="00572274"/>
    <w:rsid w:val="00581F28"/>
    <w:rsid w:val="005862B8"/>
    <w:rsid w:val="005A10B9"/>
    <w:rsid w:val="005C0887"/>
    <w:rsid w:val="005D1D94"/>
    <w:rsid w:val="005D5641"/>
    <w:rsid w:val="005D711B"/>
    <w:rsid w:val="005F1851"/>
    <w:rsid w:val="00613837"/>
    <w:rsid w:val="00613FE4"/>
    <w:rsid w:val="00624683"/>
    <w:rsid w:val="00640309"/>
    <w:rsid w:val="00650B04"/>
    <w:rsid w:val="00654011"/>
    <w:rsid w:val="006564EC"/>
    <w:rsid w:val="0066655B"/>
    <w:rsid w:val="006868C7"/>
    <w:rsid w:val="006A3C08"/>
    <w:rsid w:val="006A5B05"/>
    <w:rsid w:val="006E2245"/>
    <w:rsid w:val="006F234C"/>
    <w:rsid w:val="006F4F66"/>
    <w:rsid w:val="007046DB"/>
    <w:rsid w:val="0072624D"/>
    <w:rsid w:val="00731C3B"/>
    <w:rsid w:val="00737F3F"/>
    <w:rsid w:val="00756C87"/>
    <w:rsid w:val="007572D1"/>
    <w:rsid w:val="00762650"/>
    <w:rsid w:val="007670C4"/>
    <w:rsid w:val="00770B37"/>
    <w:rsid w:val="00783DE6"/>
    <w:rsid w:val="00795681"/>
    <w:rsid w:val="007B52A7"/>
    <w:rsid w:val="007D1149"/>
    <w:rsid w:val="00801B46"/>
    <w:rsid w:val="008063E9"/>
    <w:rsid w:val="00825B0B"/>
    <w:rsid w:val="00843C9D"/>
    <w:rsid w:val="00846EBC"/>
    <w:rsid w:val="00872202"/>
    <w:rsid w:val="008725E0"/>
    <w:rsid w:val="00875743"/>
    <w:rsid w:val="00893937"/>
    <w:rsid w:val="008A1377"/>
    <w:rsid w:val="008A3FAC"/>
    <w:rsid w:val="008B2A52"/>
    <w:rsid w:val="008B5C37"/>
    <w:rsid w:val="008B7260"/>
    <w:rsid w:val="008C5257"/>
    <w:rsid w:val="008D1069"/>
    <w:rsid w:val="008D2151"/>
    <w:rsid w:val="008D42AB"/>
    <w:rsid w:val="008F34D3"/>
    <w:rsid w:val="00905286"/>
    <w:rsid w:val="00906305"/>
    <w:rsid w:val="00906397"/>
    <w:rsid w:val="00926C50"/>
    <w:rsid w:val="00936B68"/>
    <w:rsid w:val="00944EE4"/>
    <w:rsid w:val="00946647"/>
    <w:rsid w:val="009509EA"/>
    <w:rsid w:val="00977A5E"/>
    <w:rsid w:val="009816B0"/>
    <w:rsid w:val="009A19AE"/>
    <w:rsid w:val="009C1746"/>
    <w:rsid w:val="009D6465"/>
    <w:rsid w:val="00A03706"/>
    <w:rsid w:val="00A12BD0"/>
    <w:rsid w:val="00A14CB1"/>
    <w:rsid w:val="00A42B9B"/>
    <w:rsid w:val="00A4302C"/>
    <w:rsid w:val="00A43549"/>
    <w:rsid w:val="00A47D5F"/>
    <w:rsid w:val="00A66B19"/>
    <w:rsid w:val="00A85084"/>
    <w:rsid w:val="00A94A7A"/>
    <w:rsid w:val="00AA1A4D"/>
    <w:rsid w:val="00AB7A4D"/>
    <w:rsid w:val="00AC0BFF"/>
    <w:rsid w:val="00AE490B"/>
    <w:rsid w:val="00AE76F6"/>
    <w:rsid w:val="00B12CEC"/>
    <w:rsid w:val="00B2231C"/>
    <w:rsid w:val="00B26DD6"/>
    <w:rsid w:val="00B30E28"/>
    <w:rsid w:val="00B3203B"/>
    <w:rsid w:val="00B3299B"/>
    <w:rsid w:val="00B418A9"/>
    <w:rsid w:val="00B45DEE"/>
    <w:rsid w:val="00B53103"/>
    <w:rsid w:val="00B66B30"/>
    <w:rsid w:val="00B76052"/>
    <w:rsid w:val="00B773B3"/>
    <w:rsid w:val="00B81DE5"/>
    <w:rsid w:val="00B849BB"/>
    <w:rsid w:val="00B853A0"/>
    <w:rsid w:val="00B96F7A"/>
    <w:rsid w:val="00BB1B5F"/>
    <w:rsid w:val="00BB21D0"/>
    <w:rsid w:val="00BB23D6"/>
    <w:rsid w:val="00BB2F8D"/>
    <w:rsid w:val="00BC376F"/>
    <w:rsid w:val="00BD21AE"/>
    <w:rsid w:val="00BD384D"/>
    <w:rsid w:val="00BE221C"/>
    <w:rsid w:val="00C16EA3"/>
    <w:rsid w:val="00C17B1A"/>
    <w:rsid w:val="00C17E21"/>
    <w:rsid w:val="00C40A89"/>
    <w:rsid w:val="00C43482"/>
    <w:rsid w:val="00C45DCF"/>
    <w:rsid w:val="00C5416E"/>
    <w:rsid w:val="00C5707F"/>
    <w:rsid w:val="00C7146B"/>
    <w:rsid w:val="00C75047"/>
    <w:rsid w:val="00C90A4A"/>
    <w:rsid w:val="00C92993"/>
    <w:rsid w:val="00C97CAD"/>
    <w:rsid w:val="00CB2289"/>
    <w:rsid w:val="00CB7CA5"/>
    <w:rsid w:val="00CD3728"/>
    <w:rsid w:val="00D12DE1"/>
    <w:rsid w:val="00D23C98"/>
    <w:rsid w:val="00D23FE8"/>
    <w:rsid w:val="00D36400"/>
    <w:rsid w:val="00D435B9"/>
    <w:rsid w:val="00D5424B"/>
    <w:rsid w:val="00D60616"/>
    <w:rsid w:val="00D6222A"/>
    <w:rsid w:val="00D664AA"/>
    <w:rsid w:val="00D74292"/>
    <w:rsid w:val="00D77124"/>
    <w:rsid w:val="00D77299"/>
    <w:rsid w:val="00DA2081"/>
    <w:rsid w:val="00DF1A57"/>
    <w:rsid w:val="00DF1BFD"/>
    <w:rsid w:val="00E00101"/>
    <w:rsid w:val="00E03143"/>
    <w:rsid w:val="00E0408E"/>
    <w:rsid w:val="00E203C9"/>
    <w:rsid w:val="00E3593B"/>
    <w:rsid w:val="00E45BA8"/>
    <w:rsid w:val="00E52920"/>
    <w:rsid w:val="00E52C31"/>
    <w:rsid w:val="00E56BF0"/>
    <w:rsid w:val="00E80D60"/>
    <w:rsid w:val="00E83C70"/>
    <w:rsid w:val="00E90285"/>
    <w:rsid w:val="00EB0ABF"/>
    <w:rsid w:val="00ED4996"/>
    <w:rsid w:val="00ED6C99"/>
    <w:rsid w:val="00EE0C74"/>
    <w:rsid w:val="00EE1B68"/>
    <w:rsid w:val="00F028E9"/>
    <w:rsid w:val="00F157CF"/>
    <w:rsid w:val="00F1597A"/>
    <w:rsid w:val="00F20D31"/>
    <w:rsid w:val="00F343FE"/>
    <w:rsid w:val="00F61710"/>
    <w:rsid w:val="00F64653"/>
    <w:rsid w:val="00F666E9"/>
    <w:rsid w:val="00F7784C"/>
    <w:rsid w:val="00F96C1D"/>
    <w:rsid w:val="00FD072A"/>
    <w:rsid w:val="00FF1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6647301"/>
  <w15:docId w15:val="{0C977DA1-4B37-4CB7-88E4-A10A8520D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uiPriority w:val="59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uiPriority w:val="99"/>
    <w:rsid w:val="00E3593B"/>
    <w:rPr>
      <w:color w:val="0000FF"/>
      <w:u w:val="single"/>
    </w:rPr>
  </w:style>
  <w:style w:type="character" w:styleId="Collegamentovisitato">
    <w:name w:val="FollowedHyperlink"/>
    <w:rsid w:val="006F4F66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09494C"/>
    <w:pPr>
      <w:ind w:left="708"/>
    </w:pPr>
  </w:style>
  <w:style w:type="table" w:customStyle="1" w:styleId="Grigliatabella1">
    <w:name w:val="Griglia tabella1"/>
    <w:basedOn w:val="Tabellanormale"/>
    <w:next w:val="Grigliatabella"/>
    <w:uiPriority w:val="59"/>
    <w:rsid w:val="008A137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8A137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8A137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8A137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0D6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Grigliatabella5">
    <w:name w:val="Griglia tabella5"/>
    <w:basedOn w:val="Tabellanormale"/>
    <w:next w:val="Grigliatabella"/>
    <w:uiPriority w:val="39"/>
    <w:rsid w:val="00074C0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9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0204F-1A0F-413B-B6B3-D64AB20A7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</Template>
  <TotalTime>1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1218</CharactersWithSpaces>
  <SharedDoc>false</SharedDoc>
  <HLinks>
    <vt:vector size="12" baseType="variant">
      <vt:variant>
        <vt:i4>7602211</vt:i4>
      </vt:variant>
      <vt:variant>
        <vt:i4>3</vt:i4>
      </vt:variant>
      <vt:variant>
        <vt:i4>0</vt:i4>
      </vt:variant>
      <vt:variant>
        <vt:i4>5</vt:i4>
      </vt:variant>
      <vt:variant>
        <vt:lpwstr>https://www.unipd.it/avvisi-ammissione-lauree-triennali-ciclo-unico</vt:lpwstr>
      </vt:variant>
      <vt:variant>
        <vt:lpwstr/>
      </vt:variant>
      <vt:variant>
        <vt:i4>3670074</vt:i4>
      </vt:variant>
      <vt:variant>
        <vt:i4>0</vt:i4>
      </vt:variant>
      <vt:variant>
        <vt:i4>0</vt:i4>
      </vt:variant>
      <vt:variant>
        <vt:i4>5</vt:i4>
      </vt:variant>
      <vt:variant>
        <vt:lpwstr>http://www.uniweb.unipd.it/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Aprile Daniele</cp:lastModifiedBy>
  <cp:revision>3</cp:revision>
  <cp:lastPrinted>2020-08-26T14:20:00Z</cp:lastPrinted>
  <dcterms:created xsi:type="dcterms:W3CDTF">2020-10-01T11:02:00Z</dcterms:created>
  <dcterms:modified xsi:type="dcterms:W3CDTF">2020-10-01T11:03:00Z</dcterms:modified>
</cp:coreProperties>
</file>